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68A67" w14:textId="42A3823C" w:rsidR="00CC6759" w:rsidRDefault="00875D6C">
      <w:pPr>
        <w:rPr>
          <w:noProof/>
          <w:sz w:val="20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 wp14:anchorId="5E0FBB25" wp14:editId="1C8B5183">
            <wp:simplePos x="0" y="0"/>
            <wp:positionH relativeFrom="column">
              <wp:posOffset>4336415</wp:posOffset>
            </wp:positionH>
            <wp:positionV relativeFrom="paragraph">
              <wp:posOffset>-81280</wp:posOffset>
            </wp:positionV>
            <wp:extent cx="1786890" cy="1191260"/>
            <wp:effectExtent l="19050" t="0" r="3810" b="0"/>
            <wp:wrapNone/>
            <wp:docPr id="6" name="Grafik 4" descr="KKHL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HL_Logo_4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47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2C49D" wp14:editId="1495672A">
                <wp:simplePos x="0" y="0"/>
                <wp:positionH relativeFrom="column">
                  <wp:posOffset>-76200</wp:posOffset>
                </wp:positionH>
                <wp:positionV relativeFrom="paragraph">
                  <wp:posOffset>127000</wp:posOffset>
                </wp:positionV>
                <wp:extent cx="4601845" cy="1016000"/>
                <wp:effectExtent l="0" t="2540" r="254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D0F09" w14:textId="77777777" w:rsidR="00875D6C" w:rsidRDefault="00875D6C" w:rsidP="009403CA">
                            <w:pPr>
                              <w:pStyle w:val="berschrift8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Kindertagesstättenverband</w:t>
                            </w:r>
                          </w:p>
                          <w:p w14:paraId="0586C5BB" w14:textId="77777777" w:rsidR="00875D6C" w:rsidRDefault="00875D6C" w:rsidP="009403CA">
                            <w:pPr>
                              <w:pStyle w:val="berschrift8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44"/>
                              </w:rPr>
                              <w:t>Harzer Land</w:t>
                            </w:r>
                          </w:p>
                          <w:p w14:paraId="1E5C5B58" w14:textId="77777777" w:rsidR="00875D6C" w:rsidRDefault="00875D6C">
                            <w:pPr>
                              <w:pStyle w:val="berschrift9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C2C4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pt;margin-top:10pt;width:362.35pt;height: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" stroked="f">
                <v:textbox>
                  <w:txbxContent>
                    <w:p w14:paraId="738D0F09" w14:textId="77777777" w:rsidR="00875D6C" w:rsidRDefault="00875D6C" w:rsidP="009403CA">
                      <w:pPr>
                        <w:pStyle w:val="berschrift8"/>
                        <w:rPr>
                          <w:sz w:val="44"/>
                        </w:rPr>
                      </w:pPr>
                      <w:proofErr w:type="spellStart"/>
                      <w:r>
                        <w:rPr>
                          <w:sz w:val="44"/>
                        </w:rPr>
                        <w:t>Kindertagesstättenverband</w:t>
                      </w:r>
                      <w:proofErr w:type="spellEnd"/>
                    </w:p>
                    <w:p w14:paraId="0586C5BB" w14:textId="77777777" w:rsidR="00875D6C" w:rsidRDefault="00875D6C" w:rsidP="009403CA">
                      <w:pPr>
                        <w:pStyle w:val="berschrift8"/>
                        <w:rPr>
                          <w:sz w:val="52"/>
                        </w:rPr>
                      </w:pPr>
                      <w:r>
                        <w:rPr>
                          <w:sz w:val="44"/>
                        </w:rPr>
                        <w:t>Harzer Land</w:t>
                      </w:r>
                    </w:p>
                    <w:p w14:paraId="1E5C5B58" w14:textId="77777777" w:rsidR="00875D6C" w:rsidRDefault="00875D6C">
                      <w:pPr>
                        <w:pStyle w:val="berschrift9"/>
                        <w:rPr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688016" w14:textId="3AF48F3C" w:rsidR="00CC6759" w:rsidRDefault="00856096">
      <w:pPr>
        <w:rPr>
          <w:noProof/>
          <w:sz w:val="20"/>
        </w:rPr>
      </w:pPr>
      <w:r>
        <w:rPr>
          <w:noProof/>
          <w:sz w:val="20"/>
        </w:rPr>
        <w:t>ge</w:t>
      </w:r>
    </w:p>
    <w:p w14:paraId="6D06B0C5" w14:textId="77777777" w:rsidR="00CC6759" w:rsidRDefault="00CC6759">
      <w:pPr>
        <w:rPr>
          <w:noProof/>
          <w:sz w:val="20"/>
        </w:rPr>
      </w:pPr>
    </w:p>
    <w:p w14:paraId="34B85B2C" w14:textId="77777777" w:rsidR="00CC6759" w:rsidRDefault="00CC6759">
      <w:pPr>
        <w:rPr>
          <w:noProof/>
          <w:sz w:val="20"/>
        </w:rPr>
      </w:pPr>
    </w:p>
    <w:p w14:paraId="1F8E6627" w14:textId="77777777" w:rsidR="00CC6759" w:rsidRDefault="00CC6759">
      <w:pPr>
        <w:rPr>
          <w:noProof/>
          <w:sz w:val="20"/>
        </w:rPr>
      </w:pPr>
    </w:p>
    <w:p w14:paraId="34F19E5D" w14:textId="77777777" w:rsidR="00CC6759" w:rsidRDefault="00CC6759">
      <w:pPr>
        <w:rPr>
          <w:noProof/>
          <w:sz w:val="20"/>
        </w:rPr>
      </w:pPr>
    </w:p>
    <w:p w14:paraId="34553877" w14:textId="77777777" w:rsidR="00CC6759" w:rsidRDefault="00CC6759">
      <w:pPr>
        <w:rPr>
          <w:noProof/>
          <w:sz w:val="20"/>
        </w:rPr>
      </w:pPr>
    </w:p>
    <w:p w14:paraId="44640F89" w14:textId="77777777" w:rsidR="00CC6759" w:rsidRDefault="00CC6759">
      <w:pPr>
        <w:pBdr>
          <w:bottom w:val="single" w:sz="12" w:space="1" w:color="auto"/>
        </w:pBdr>
        <w:rPr>
          <w:noProof/>
          <w:sz w:val="20"/>
        </w:rPr>
      </w:pPr>
    </w:p>
    <w:p w14:paraId="4DB4E099" w14:textId="77777777" w:rsidR="00CC6759" w:rsidRDefault="00CC6759">
      <w:pPr>
        <w:pStyle w:val="Kopfzeile"/>
        <w:tabs>
          <w:tab w:val="clear" w:pos="4536"/>
          <w:tab w:val="clear" w:pos="9072"/>
        </w:tabs>
      </w:pPr>
    </w:p>
    <w:p w14:paraId="2F1921A7" w14:textId="0DCFC28C" w:rsidR="00CC6759" w:rsidRDefault="00F34020">
      <w:pPr>
        <w:widowControl w:val="0"/>
        <w:tabs>
          <w:tab w:val="left" w:pos="204"/>
          <w:tab w:val="left" w:pos="5220"/>
          <w:tab w:val="left" w:pos="6073"/>
          <w:tab w:val="left" w:pos="720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u w:val="single"/>
        </w:rPr>
        <w:t>K</w:t>
      </w:r>
      <w:r w:rsidR="009403CA">
        <w:rPr>
          <w:rFonts w:ascii="Arial" w:hAnsi="Arial" w:cs="Arial"/>
          <w:sz w:val="16"/>
          <w:szCs w:val="16"/>
          <w:u w:val="single"/>
        </w:rPr>
        <w:t>ita-Verband</w:t>
      </w:r>
      <w:r>
        <w:rPr>
          <w:rFonts w:ascii="Arial" w:hAnsi="Arial" w:cs="Arial"/>
          <w:sz w:val="16"/>
          <w:szCs w:val="16"/>
          <w:u w:val="single"/>
        </w:rPr>
        <w:t xml:space="preserve"> </w:t>
      </w:r>
      <w:r w:rsidR="001C42E5">
        <w:rPr>
          <w:rFonts w:ascii="Arial" w:hAnsi="Arial" w:cs="Arial"/>
          <w:sz w:val="10"/>
          <w:szCs w:val="10"/>
          <w:u w:val="single"/>
        </w:rPr>
        <w:t xml:space="preserve">• </w:t>
      </w:r>
      <w:r w:rsidR="00CC6759">
        <w:rPr>
          <w:rFonts w:ascii="Arial" w:hAnsi="Arial" w:cs="Arial"/>
          <w:sz w:val="16"/>
          <w:szCs w:val="16"/>
          <w:u w:val="single"/>
        </w:rPr>
        <w:t>Schloßplatz 3a</w:t>
      </w:r>
      <w:r>
        <w:rPr>
          <w:rFonts w:ascii="Arial" w:hAnsi="Arial" w:cs="Arial"/>
          <w:sz w:val="16"/>
          <w:szCs w:val="16"/>
          <w:u w:val="single"/>
        </w:rPr>
        <w:t xml:space="preserve"> </w:t>
      </w:r>
      <w:r w:rsidR="00CC6759">
        <w:rPr>
          <w:rFonts w:ascii="Arial" w:hAnsi="Arial" w:cs="Arial"/>
          <w:sz w:val="10"/>
          <w:szCs w:val="10"/>
          <w:u w:val="single"/>
        </w:rPr>
        <w:t xml:space="preserve">• </w:t>
      </w:r>
      <w:r w:rsidR="00CC6759">
        <w:rPr>
          <w:rFonts w:ascii="Arial" w:hAnsi="Arial" w:cs="Arial"/>
          <w:sz w:val="16"/>
          <w:szCs w:val="16"/>
          <w:u w:val="single"/>
        </w:rPr>
        <w:t>37520 Osterode am Harz</w:t>
      </w:r>
      <w:r w:rsidR="00CC6759">
        <w:rPr>
          <w:rFonts w:ascii="Arial" w:hAnsi="Arial" w:cs="Arial"/>
          <w:sz w:val="16"/>
          <w:szCs w:val="16"/>
        </w:rPr>
        <w:tab/>
      </w:r>
      <w:r w:rsidR="00CC6759">
        <w:rPr>
          <w:rFonts w:ascii="Arial" w:hAnsi="Arial" w:cs="Arial"/>
          <w:b/>
          <w:bCs/>
          <w:sz w:val="16"/>
          <w:szCs w:val="16"/>
        </w:rPr>
        <w:t>Hausanschrift</w:t>
      </w:r>
      <w:r w:rsidR="00657DB8">
        <w:rPr>
          <w:rFonts w:ascii="Arial" w:hAnsi="Arial" w:cs="Arial"/>
          <w:sz w:val="16"/>
          <w:szCs w:val="16"/>
        </w:rPr>
        <w:t>: Schloßplatz 3 a</w:t>
      </w:r>
      <w:r w:rsidR="00CC6759">
        <w:rPr>
          <w:rFonts w:ascii="Arial" w:hAnsi="Arial" w:cs="Arial"/>
          <w:sz w:val="16"/>
          <w:szCs w:val="16"/>
        </w:rPr>
        <w:t xml:space="preserve"> / 37520 Osterode am Harz</w:t>
      </w:r>
    </w:p>
    <w:p w14:paraId="722CD5DD" w14:textId="199855C7" w:rsidR="00CC6759" w:rsidRDefault="00286476" w:rsidP="007823D4">
      <w:pPr>
        <w:widowControl w:val="0"/>
        <w:tabs>
          <w:tab w:val="left" w:pos="204"/>
          <w:tab w:val="left" w:pos="5220"/>
          <w:tab w:val="left" w:pos="6071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FD9373" wp14:editId="436BCCB0">
                <wp:simplePos x="0" y="0"/>
                <wp:positionH relativeFrom="column">
                  <wp:posOffset>-114300</wp:posOffset>
                </wp:positionH>
                <wp:positionV relativeFrom="paragraph">
                  <wp:posOffset>29210</wp:posOffset>
                </wp:positionV>
                <wp:extent cx="2743200" cy="990600"/>
                <wp:effectExtent l="5715" t="6350" r="1333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2B2CC5" w14:textId="3FBC8F6B" w:rsidR="00856096" w:rsidRPr="00142040" w:rsidRDefault="0001478D">
                            <w:r w:rsidRPr="00142040">
                              <w:t>An alle Eltern</w:t>
                            </w:r>
                            <w:r w:rsidR="005E797B">
                              <w:t xml:space="preserve">/Erziehungsberechtigten </w:t>
                            </w:r>
                          </w:p>
                          <w:p w14:paraId="68E8A6B4" w14:textId="77D18593" w:rsidR="0001478D" w:rsidRPr="00142040" w:rsidRDefault="0001478D">
                            <w:r w:rsidRPr="00142040">
                              <w:t xml:space="preserve">der Kitas im Kindertagesstättenverband </w:t>
                            </w:r>
                          </w:p>
                          <w:p w14:paraId="06DB1228" w14:textId="1D54345E" w:rsidR="0001478D" w:rsidRPr="00142040" w:rsidRDefault="0001478D"/>
                          <w:p w14:paraId="4269B797" w14:textId="4E2005F1" w:rsidR="0001478D" w:rsidRPr="00142040" w:rsidRDefault="0001478D">
                            <w:r w:rsidRPr="00142040">
                              <w:t xml:space="preserve">Harzer Land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FD93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9pt;margin-top:2.3pt;width:3in;height:7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" filled="f" strokecolor="white">
                <v:textbox>
                  <w:txbxContent>
                    <w:p w14:paraId="202B2CC5" w14:textId="3FBC8F6B" w:rsidR="00856096" w:rsidRPr="00142040" w:rsidRDefault="0001478D">
                      <w:r w:rsidRPr="00142040">
                        <w:t>An alle Eltern</w:t>
                      </w:r>
                      <w:r w:rsidR="005E797B">
                        <w:t xml:space="preserve">/Erziehungsberechtigten </w:t>
                      </w:r>
                    </w:p>
                    <w:p w14:paraId="68E8A6B4" w14:textId="77D18593" w:rsidR="0001478D" w:rsidRPr="00142040" w:rsidRDefault="0001478D">
                      <w:r w:rsidRPr="00142040">
                        <w:t xml:space="preserve">der Kitas im </w:t>
                      </w:r>
                      <w:proofErr w:type="spellStart"/>
                      <w:r w:rsidRPr="00142040">
                        <w:t>Kindertagesstättenverband</w:t>
                      </w:r>
                      <w:proofErr w:type="spellEnd"/>
                      <w:r w:rsidRPr="00142040">
                        <w:t xml:space="preserve"> </w:t>
                      </w:r>
                    </w:p>
                    <w:p w14:paraId="06DB1228" w14:textId="1D54345E" w:rsidR="0001478D" w:rsidRPr="00142040" w:rsidRDefault="0001478D"/>
                    <w:p w14:paraId="4269B797" w14:textId="4E2005F1" w:rsidR="0001478D" w:rsidRPr="00142040" w:rsidRDefault="0001478D">
                      <w:r w:rsidRPr="00142040">
                        <w:t xml:space="preserve">Harzer Land </w:t>
                      </w:r>
                    </w:p>
                  </w:txbxContent>
                </v:textbox>
              </v:shape>
            </w:pict>
          </mc:Fallback>
        </mc:AlternateContent>
      </w:r>
      <w:r w:rsidR="00CC6759">
        <w:rPr>
          <w:rFonts w:ascii="Arial" w:hAnsi="Arial" w:cs="Arial"/>
          <w:sz w:val="16"/>
          <w:szCs w:val="16"/>
        </w:rPr>
        <w:tab/>
      </w:r>
      <w:r w:rsidR="00CC6759">
        <w:rPr>
          <w:rFonts w:ascii="Arial" w:hAnsi="Arial" w:cs="Arial"/>
          <w:sz w:val="16"/>
          <w:szCs w:val="16"/>
          <w:lang w:val="it-IT"/>
        </w:rPr>
        <w:t xml:space="preserve"> </w:t>
      </w:r>
    </w:p>
    <w:p w14:paraId="3D156317" w14:textId="77777777" w:rsidR="00CC6759" w:rsidRDefault="00CC6759">
      <w:pPr>
        <w:widowControl w:val="0"/>
        <w:tabs>
          <w:tab w:val="left" w:pos="464"/>
          <w:tab w:val="left" w:pos="5220"/>
          <w:tab w:val="left" w:pos="6071"/>
          <w:tab w:val="left" w:pos="6840"/>
          <w:tab w:val="left" w:pos="8243"/>
          <w:tab w:val="left" w:pos="10624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val="it-IT"/>
        </w:rPr>
        <w:tab/>
      </w:r>
      <w:r>
        <w:rPr>
          <w:rFonts w:ascii="Arial" w:hAnsi="Arial" w:cs="Arial"/>
          <w:sz w:val="16"/>
          <w:szCs w:val="16"/>
          <w:lang w:val="it-IT"/>
        </w:rPr>
        <w:tab/>
      </w:r>
      <w:r>
        <w:rPr>
          <w:rFonts w:ascii="Arial" w:hAnsi="Arial" w:cs="Arial"/>
          <w:bCs/>
          <w:sz w:val="16"/>
          <w:szCs w:val="16"/>
        </w:rPr>
        <w:t xml:space="preserve">Auskunft erteilt: </w:t>
      </w:r>
      <w:r>
        <w:rPr>
          <w:rFonts w:ascii="Arial" w:hAnsi="Arial" w:cs="Arial"/>
          <w:bCs/>
          <w:sz w:val="16"/>
          <w:szCs w:val="16"/>
        </w:rPr>
        <w:tab/>
      </w:r>
      <w:r w:rsidR="008379E6">
        <w:rPr>
          <w:rFonts w:ascii="Arial" w:hAnsi="Arial" w:cs="Arial"/>
          <w:bCs/>
          <w:sz w:val="16"/>
          <w:szCs w:val="16"/>
        </w:rPr>
        <w:t>Frau Schlüter</w:t>
      </w:r>
    </w:p>
    <w:p w14:paraId="78874118" w14:textId="77777777" w:rsidR="00CC6759" w:rsidRDefault="00E61322">
      <w:pPr>
        <w:widowControl w:val="0"/>
        <w:tabs>
          <w:tab w:val="left" w:pos="464"/>
          <w:tab w:val="left" w:pos="5220"/>
          <w:tab w:val="left" w:pos="6071"/>
          <w:tab w:val="left" w:pos="6480"/>
          <w:tab w:val="left" w:pos="6840"/>
          <w:tab w:val="left" w:pos="8243"/>
          <w:tab w:val="left" w:pos="10624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Telefon: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05522/9019-</w:t>
      </w:r>
      <w:r w:rsidR="008379E6">
        <w:rPr>
          <w:rFonts w:ascii="Arial" w:hAnsi="Arial" w:cs="Arial"/>
          <w:sz w:val="16"/>
          <w:szCs w:val="16"/>
        </w:rPr>
        <w:t>77</w:t>
      </w:r>
    </w:p>
    <w:p w14:paraId="77D92A74" w14:textId="77777777" w:rsidR="00CC6759" w:rsidRDefault="00CC6759">
      <w:pPr>
        <w:widowControl w:val="0"/>
        <w:tabs>
          <w:tab w:val="left" w:pos="464"/>
          <w:tab w:val="left" w:pos="5220"/>
          <w:tab w:val="left" w:pos="6071"/>
          <w:tab w:val="left" w:pos="6480"/>
          <w:tab w:val="left" w:pos="6840"/>
          <w:tab w:val="left" w:pos="8243"/>
          <w:tab w:val="left" w:pos="10624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E-Mail: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8379E6">
        <w:rPr>
          <w:rFonts w:ascii="Arial" w:hAnsi="Arial" w:cs="Arial"/>
          <w:sz w:val="16"/>
          <w:szCs w:val="16"/>
        </w:rPr>
        <w:t>sabine.schlueter</w:t>
      </w:r>
      <w:r w:rsidR="00F44B93">
        <w:rPr>
          <w:rFonts w:ascii="Arial" w:hAnsi="Arial" w:cs="Arial"/>
          <w:sz w:val="16"/>
          <w:szCs w:val="16"/>
        </w:rPr>
        <w:t>@evlka.de</w:t>
      </w:r>
    </w:p>
    <w:p w14:paraId="613EA457" w14:textId="77777777" w:rsidR="00CC6759" w:rsidRDefault="00CC6759">
      <w:pPr>
        <w:widowControl w:val="0"/>
        <w:tabs>
          <w:tab w:val="left" w:pos="464"/>
          <w:tab w:val="left" w:pos="5220"/>
          <w:tab w:val="left" w:pos="6071"/>
          <w:tab w:val="left" w:pos="6480"/>
          <w:tab w:val="left" w:pos="6840"/>
          <w:tab w:val="left" w:pos="8243"/>
          <w:tab w:val="left" w:pos="10624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3B3395B7" w14:textId="1918D7D0" w:rsidR="00CC6759" w:rsidRPr="0011573F" w:rsidRDefault="00CC6759">
      <w:pPr>
        <w:widowControl w:val="0"/>
        <w:tabs>
          <w:tab w:val="left" w:pos="464"/>
          <w:tab w:val="left" w:pos="5220"/>
          <w:tab w:val="left" w:pos="6071"/>
          <w:tab w:val="left" w:pos="6480"/>
          <w:tab w:val="left" w:pos="6840"/>
          <w:tab w:val="left" w:pos="8243"/>
          <w:tab w:val="left" w:pos="10624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1573F">
        <w:rPr>
          <w:rFonts w:ascii="Arial" w:hAnsi="Arial" w:cs="Arial"/>
          <w:sz w:val="16"/>
          <w:szCs w:val="16"/>
        </w:rPr>
        <w:t>Datum:</w:t>
      </w:r>
      <w:r w:rsidRPr="0011573F">
        <w:rPr>
          <w:rFonts w:ascii="Arial" w:hAnsi="Arial" w:cs="Arial"/>
          <w:sz w:val="16"/>
          <w:szCs w:val="16"/>
        </w:rPr>
        <w:tab/>
      </w:r>
      <w:r w:rsidRPr="0011573F">
        <w:rPr>
          <w:rFonts w:ascii="Arial" w:hAnsi="Arial" w:cs="Arial"/>
          <w:sz w:val="16"/>
          <w:szCs w:val="16"/>
        </w:rPr>
        <w:tab/>
      </w:r>
      <w:r w:rsidRPr="0011573F">
        <w:rPr>
          <w:rFonts w:ascii="Arial" w:hAnsi="Arial" w:cs="Arial"/>
          <w:sz w:val="16"/>
          <w:szCs w:val="16"/>
        </w:rPr>
        <w:tab/>
      </w:r>
      <w:r w:rsidR="00974F2B">
        <w:rPr>
          <w:rFonts w:ascii="Arial" w:hAnsi="Arial" w:cs="Arial"/>
          <w:sz w:val="16"/>
          <w:szCs w:val="16"/>
        </w:rPr>
        <w:fldChar w:fldCharType="begin"/>
      </w:r>
      <w:r>
        <w:rPr>
          <w:rFonts w:ascii="Arial" w:hAnsi="Arial" w:cs="Arial"/>
          <w:sz w:val="16"/>
          <w:szCs w:val="16"/>
        </w:rPr>
        <w:instrText xml:space="preserve"> TIME \@ "d. MMMM yyyy" </w:instrText>
      </w:r>
      <w:r w:rsidR="00974F2B">
        <w:rPr>
          <w:rFonts w:ascii="Arial" w:hAnsi="Arial" w:cs="Arial"/>
          <w:sz w:val="16"/>
          <w:szCs w:val="16"/>
        </w:rPr>
        <w:fldChar w:fldCharType="separate"/>
      </w:r>
      <w:r w:rsidR="008A5528">
        <w:rPr>
          <w:rFonts w:ascii="Arial" w:hAnsi="Arial" w:cs="Arial"/>
          <w:noProof/>
          <w:sz w:val="16"/>
          <w:szCs w:val="16"/>
        </w:rPr>
        <w:t>14. Februar 2022</w:t>
      </w:r>
      <w:r w:rsidR="00974F2B">
        <w:rPr>
          <w:rFonts w:ascii="Arial" w:hAnsi="Arial" w:cs="Arial"/>
          <w:sz w:val="16"/>
          <w:szCs w:val="16"/>
        </w:rPr>
        <w:fldChar w:fldCharType="end"/>
      </w:r>
    </w:p>
    <w:p w14:paraId="45036DD7" w14:textId="77777777" w:rsidR="00CC6759" w:rsidRPr="0011573F" w:rsidRDefault="00864CC0" w:rsidP="00864CC0">
      <w:pPr>
        <w:widowControl w:val="0"/>
        <w:tabs>
          <w:tab w:val="left" w:pos="2307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4EB6676D" w14:textId="641505F6" w:rsidR="00133E69" w:rsidRPr="00B76313" w:rsidRDefault="00CC6759" w:rsidP="00B76313">
      <w:pPr>
        <w:widowControl w:val="0"/>
        <w:tabs>
          <w:tab w:val="left" w:pos="464"/>
          <w:tab w:val="left" w:pos="5220"/>
          <w:tab w:val="left" w:pos="6071"/>
          <w:tab w:val="left" w:pos="6480"/>
          <w:tab w:val="left" w:pos="6840"/>
          <w:tab w:val="left" w:pos="8243"/>
          <w:tab w:val="left" w:pos="10624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16"/>
          <w:szCs w:val="16"/>
        </w:rPr>
      </w:pPr>
      <w:r w:rsidRPr="0011573F">
        <w:rPr>
          <w:rFonts w:ascii="Arial" w:hAnsi="Arial" w:cs="Arial"/>
          <w:sz w:val="16"/>
          <w:szCs w:val="16"/>
        </w:rPr>
        <w:tab/>
      </w:r>
      <w:r w:rsidRPr="0011573F">
        <w:rPr>
          <w:rFonts w:ascii="Arial" w:hAnsi="Arial" w:cs="Arial"/>
          <w:sz w:val="16"/>
          <w:szCs w:val="16"/>
        </w:rPr>
        <w:tab/>
      </w:r>
      <w:r w:rsidRPr="0011573F">
        <w:rPr>
          <w:rFonts w:ascii="Arial" w:hAnsi="Arial" w:cs="Arial"/>
          <w:bCs/>
          <w:sz w:val="16"/>
          <w:szCs w:val="16"/>
        </w:rPr>
        <w:tab/>
      </w:r>
      <w:r w:rsidRPr="0011573F">
        <w:rPr>
          <w:rFonts w:ascii="Arial" w:hAnsi="Arial" w:cs="Arial"/>
          <w:bCs/>
          <w:sz w:val="16"/>
          <w:szCs w:val="16"/>
        </w:rPr>
        <w:tab/>
      </w:r>
    </w:p>
    <w:p w14:paraId="29AD07E3" w14:textId="0112962D" w:rsidR="00122C6B" w:rsidRDefault="00122C6B" w:rsidP="00737F0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117FE5C" w14:textId="5085EA3C" w:rsidR="00122C6B" w:rsidRDefault="00122C6B" w:rsidP="00737F0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3C77EACC" w14:textId="6FF951AC" w:rsidR="00122C6B" w:rsidRDefault="00122C6B" w:rsidP="00737F0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ABF2EE4" w14:textId="2376C0F7" w:rsidR="003800F8" w:rsidRDefault="003800F8" w:rsidP="00737F0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6CCBEECF" w14:textId="77777777" w:rsidR="0001478D" w:rsidRDefault="0001478D" w:rsidP="0001478D">
      <w:pPr>
        <w:pStyle w:val="StandardWeb"/>
      </w:pPr>
      <w:r>
        <w:t xml:space="preserve">Liebe Eltern, </w:t>
      </w:r>
    </w:p>
    <w:p w14:paraId="6695793A" w14:textId="77777777" w:rsidR="0001478D" w:rsidRDefault="0001478D" w:rsidP="0001478D">
      <w:pPr>
        <w:pStyle w:val="StandardWeb"/>
      </w:pPr>
      <w:r>
        <w:t xml:space="preserve">das aktive Infektionsgeschehen fordert erneut eine Anpassung der Corona Verordnung: </w:t>
      </w:r>
    </w:p>
    <w:p w14:paraId="0F5893FE" w14:textId="77777777" w:rsidR="0001478D" w:rsidRDefault="0001478D" w:rsidP="0001478D">
      <w:pPr>
        <w:pStyle w:val="StandardWeb"/>
      </w:pPr>
      <w:r>
        <w:t xml:space="preserve">„Ab Dienstag, den 15.02.2022 gilt ein </w:t>
      </w:r>
      <w:r>
        <w:rPr>
          <w:b/>
          <w:bCs/>
        </w:rPr>
        <w:t xml:space="preserve">Zutrittsverbot </w:t>
      </w:r>
      <w:r>
        <w:t xml:space="preserve">für geschlossene Räume einer Kindertageseinrichtung, wenn nicht ein Nachweis über eine negative Testung erbracht wird. </w:t>
      </w:r>
      <w:r>
        <w:rPr>
          <w:u w:val="single"/>
        </w:rPr>
        <w:t>Unter anderem sind Kinder unter drei Jahren von dieser Testpflicht ausgenommen</w:t>
      </w:r>
      <w:r>
        <w:t xml:space="preserve">. Für Kinder ab Vollendung des dritten Lebensjahres gilt, dass sie sich </w:t>
      </w:r>
      <w:r>
        <w:rPr>
          <w:b/>
          <w:bCs/>
        </w:rPr>
        <w:t>dreimal in der Woche</w:t>
      </w:r>
      <w:r>
        <w:t xml:space="preserve"> testen müssen. Das Land liefert dafür Nasenabstrichtests aus. Sofern die Tests nicht toleriert werden, besteht die Möglichkeit einer Umfeld Testung: Dann kann anstelle des Kindes eine erwachsene Bezugsperson des Kindes den Testnachweis erbringen. Die Testpflicht gilt auch für Kinder ab drei Jahren, die in Krippengruppen oder Kindertagespflegestellen betreut werden“.</w:t>
      </w:r>
    </w:p>
    <w:p w14:paraId="6F1F4013" w14:textId="77777777" w:rsidR="00142040" w:rsidRDefault="0001478D" w:rsidP="00142040">
      <w:pPr>
        <w:pStyle w:val="StandardWeb"/>
      </w:pPr>
      <w:r>
        <w:t>Quelle:</w:t>
      </w:r>
    </w:p>
    <w:p w14:paraId="264DDA84" w14:textId="5B67D992" w:rsidR="0001478D" w:rsidRDefault="008A2F25" w:rsidP="00142040">
      <w:pPr>
        <w:pStyle w:val="StandardWeb"/>
      </w:pPr>
      <w:hyperlink r:id="rId10" w:history="1">
        <w:r w:rsidR="00142040" w:rsidRPr="00B71CE8">
          <w:rPr>
            <w:rStyle w:val="Hyperlink"/>
          </w:rPr>
          <w:t>https://www.mk.niedersachsen.de/startseite/aktuelles/fragen_und_antworten_zum_betrieb_an_kindertageseinrichtungen/faq-194362.html</w:t>
        </w:r>
      </w:hyperlink>
    </w:p>
    <w:p w14:paraId="13C4B97F" w14:textId="77777777" w:rsidR="0001478D" w:rsidRDefault="0001478D" w:rsidP="0001478D">
      <w:r>
        <w:t>Wie die Dokumentation der Testungen in Ihrer Kita umgesetzt wird, erläutert Ihnen gerne die Einrichtungsleitung.</w:t>
      </w:r>
    </w:p>
    <w:p w14:paraId="7D0CF1CF" w14:textId="1F7FBAF1" w:rsidR="0001478D" w:rsidRDefault="0001478D" w:rsidP="0001478D">
      <w:r>
        <w:t xml:space="preserve">Sollte Ihr Kind mit </w:t>
      </w:r>
      <w:r>
        <w:rPr>
          <w:u w:val="single"/>
        </w:rPr>
        <w:t>leichten</w:t>
      </w:r>
      <w:r>
        <w:t xml:space="preserve"> Symptomen wie Husten, Schnupfen, Heiserkeit die Kita besuchen, bitten wir Sie zum Schutze aller Kinder und Mitarbeiter*innen, täglich</w:t>
      </w:r>
      <w:r w:rsidR="005E797B">
        <w:t>e</w:t>
      </w:r>
      <w:r>
        <w:t xml:space="preserve"> Testungen durchzuführen. </w:t>
      </w:r>
    </w:p>
    <w:p w14:paraId="74A586A3" w14:textId="77777777" w:rsidR="0001478D" w:rsidRDefault="0001478D" w:rsidP="0001478D">
      <w:r>
        <w:t xml:space="preserve">Bitte bedenken Sie, dass erkrankte Kinder am besten zu Hause betreut werden können. </w:t>
      </w:r>
    </w:p>
    <w:p w14:paraId="0D2AFF8C" w14:textId="77777777" w:rsidR="0001478D" w:rsidRDefault="0001478D" w:rsidP="0001478D">
      <w:r>
        <w:t>Wir wünschen Ihnen und uns, dass es keine großen und langen Einschränkungen geben wird.</w:t>
      </w:r>
    </w:p>
    <w:p w14:paraId="459A59BA" w14:textId="77777777" w:rsidR="0001478D" w:rsidRDefault="0001478D" w:rsidP="0001478D"/>
    <w:p w14:paraId="4D71136E" w14:textId="77777777" w:rsidR="0001478D" w:rsidRDefault="0001478D" w:rsidP="0001478D">
      <w:r>
        <w:t>Mit freundlichen Grüßen</w:t>
      </w:r>
    </w:p>
    <w:p w14:paraId="06033B28" w14:textId="77777777" w:rsidR="0001478D" w:rsidRDefault="0001478D" w:rsidP="0001478D">
      <w:r>
        <w:t xml:space="preserve">i.A. Sabine Schlüter, Pädagogische Leitung </w:t>
      </w:r>
    </w:p>
    <w:p w14:paraId="450118FD" w14:textId="77777777" w:rsidR="0001478D" w:rsidRDefault="0001478D" w:rsidP="0001478D">
      <w:pPr>
        <w:rPr>
          <w:rFonts w:asciiTheme="minorHAnsi" w:hAnsiTheme="minorHAnsi" w:cstheme="minorBidi"/>
          <w:sz w:val="22"/>
          <w:szCs w:val="22"/>
        </w:rPr>
      </w:pPr>
    </w:p>
    <w:p w14:paraId="0914D4BC" w14:textId="77777777" w:rsidR="00CE4DEE" w:rsidRPr="0001390B" w:rsidRDefault="00CE4DEE" w:rsidP="00C80C8E">
      <w:pPr>
        <w:widowControl w:val="0"/>
        <w:tabs>
          <w:tab w:val="left" w:pos="464"/>
          <w:tab w:val="left" w:pos="6071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</w:rPr>
      </w:pPr>
    </w:p>
    <w:sectPr w:rsidR="00CE4DEE" w:rsidRPr="0001390B" w:rsidSect="00E70A65">
      <w:footerReference w:type="default" r:id="rId11"/>
      <w:pgSz w:w="11906" w:h="16838" w:code="9"/>
      <w:pgMar w:top="539" w:right="1134" w:bottom="323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A9DF3" w14:textId="77777777" w:rsidR="008A2F25" w:rsidRDefault="008A2F25">
      <w:r>
        <w:separator/>
      </w:r>
    </w:p>
  </w:endnote>
  <w:endnote w:type="continuationSeparator" w:id="0">
    <w:p w14:paraId="5B1FF7C7" w14:textId="77777777" w:rsidR="008A2F25" w:rsidRDefault="008A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E7471" w14:textId="77777777" w:rsidR="00875D6C" w:rsidRDefault="00875D6C">
    <w:pPr>
      <w:pStyle w:val="Fuzeile"/>
      <w:rPr>
        <w:rFonts w:ascii="Arial" w:hAnsi="Arial" w:cs="Arial"/>
        <w:sz w:val="16"/>
        <w:u w:val="single"/>
      </w:rPr>
    </w:pPr>
    <w:r>
      <w:rPr>
        <w:rFonts w:ascii="Arial" w:hAnsi="Arial" w:cs="Arial"/>
        <w:sz w:val="16"/>
        <w:u w:val="single"/>
      </w:rPr>
      <w:t>____________________________________________________________________________________________________________</w:t>
    </w:r>
  </w:p>
  <w:p w14:paraId="2FF5DAD6" w14:textId="77777777" w:rsidR="00875D6C" w:rsidRDefault="00875D6C" w:rsidP="00C934EE">
    <w:pPr>
      <w:pStyle w:val="Fuzeile"/>
      <w:tabs>
        <w:tab w:val="clear" w:pos="4536"/>
        <w:tab w:val="clear" w:pos="9072"/>
        <w:tab w:val="left" w:pos="1980"/>
        <w:tab w:val="left" w:pos="3240"/>
        <w:tab w:val="left" w:pos="4680"/>
        <w:tab w:val="left" w:pos="774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EKK Kassel</w:t>
    </w:r>
    <w:r>
      <w:rPr>
        <w:rFonts w:ascii="Arial" w:hAnsi="Arial" w:cs="Arial"/>
        <w:sz w:val="16"/>
      </w:rPr>
      <w:tab/>
      <w:t>BLZ: 52060410</w:t>
    </w:r>
    <w:r>
      <w:rPr>
        <w:rFonts w:ascii="Arial" w:hAnsi="Arial" w:cs="Arial"/>
        <w:sz w:val="16"/>
      </w:rPr>
      <w:tab/>
      <w:t>Kto.: 6319</w:t>
    </w:r>
    <w:r>
      <w:rPr>
        <w:rFonts w:ascii="Arial" w:hAnsi="Arial" w:cs="Arial"/>
        <w:sz w:val="16"/>
      </w:rPr>
      <w:tab/>
      <w:t>IBAN: DE48 5206 0410 0000 0063 19</w:t>
    </w:r>
    <w:r>
      <w:rPr>
        <w:rFonts w:ascii="Arial" w:hAnsi="Arial" w:cs="Arial"/>
        <w:sz w:val="16"/>
      </w:rPr>
      <w:tab/>
      <w:t>BIC: GENODEF1EK1</w:t>
    </w:r>
  </w:p>
  <w:p w14:paraId="05D90EAD" w14:textId="77777777" w:rsidR="00875D6C" w:rsidRDefault="00875D6C" w:rsidP="00C934EE">
    <w:pPr>
      <w:pStyle w:val="Fuzeile"/>
      <w:tabs>
        <w:tab w:val="clear" w:pos="4536"/>
        <w:tab w:val="clear" w:pos="9072"/>
        <w:tab w:val="left" w:pos="1980"/>
        <w:tab w:val="left" w:pos="3240"/>
        <w:tab w:val="left" w:pos="4680"/>
        <w:tab w:val="left" w:pos="774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Sparkasse Osterode/Harz</w:t>
    </w:r>
    <w:r>
      <w:rPr>
        <w:rFonts w:ascii="Arial" w:hAnsi="Arial" w:cs="Arial"/>
        <w:sz w:val="16"/>
      </w:rPr>
      <w:tab/>
      <w:t>BLZ: 26351015</w:t>
    </w:r>
    <w:r>
      <w:rPr>
        <w:rFonts w:ascii="Arial" w:hAnsi="Arial" w:cs="Arial"/>
        <w:sz w:val="16"/>
      </w:rPr>
      <w:tab/>
      <w:t>Kto.: 4023958</w:t>
    </w:r>
    <w:r>
      <w:rPr>
        <w:rFonts w:ascii="Arial" w:hAnsi="Arial" w:cs="Arial"/>
        <w:sz w:val="16"/>
      </w:rPr>
      <w:tab/>
      <w:t>IBAN: DE76 2635 1015 0004 0239 58</w:t>
    </w:r>
    <w:r>
      <w:rPr>
        <w:rFonts w:ascii="Arial" w:hAnsi="Arial" w:cs="Arial"/>
        <w:sz w:val="16"/>
      </w:rPr>
      <w:tab/>
      <w:t>BIC: NOLADE21HZB</w:t>
    </w:r>
  </w:p>
  <w:p w14:paraId="7314A889" w14:textId="77777777" w:rsidR="00875D6C" w:rsidRDefault="00875D6C" w:rsidP="00C934EE">
    <w:pPr>
      <w:pStyle w:val="Fuzeile"/>
      <w:tabs>
        <w:tab w:val="clear" w:pos="4536"/>
        <w:tab w:val="clear" w:pos="9072"/>
        <w:tab w:val="left" w:pos="1980"/>
        <w:tab w:val="left" w:pos="3240"/>
        <w:tab w:val="left" w:pos="4680"/>
        <w:tab w:val="left" w:pos="774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Sparkasse Goslar/Harz</w:t>
    </w:r>
    <w:r>
      <w:rPr>
        <w:rFonts w:ascii="Arial" w:hAnsi="Arial" w:cs="Arial"/>
        <w:sz w:val="16"/>
      </w:rPr>
      <w:tab/>
      <w:t>BLZ: 25950130</w:t>
    </w:r>
    <w:r>
      <w:rPr>
        <w:rFonts w:ascii="Arial" w:hAnsi="Arial" w:cs="Arial"/>
        <w:sz w:val="16"/>
      </w:rPr>
      <w:tab/>
      <w:t>Kto.: 9746</w:t>
    </w:r>
    <w:r>
      <w:rPr>
        <w:rFonts w:ascii="Arial" w:hAnsi="Arial" w:cs="Arial"/>
        <w:sz w:val="16"/>
      </w:rPr>
      <w:tab/>
      <w:t>IBAN: DE52 2595 0130 0000 0974 6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>BIC: NOLADE21HIK</w:t>
    </w:r>
  </w:p>
  <w:p w14:paraId="7A92779E" w14:textId="77777777" w:rsidR="00875D6C" w:rsidRDefault="00875D6C" w:rsidP="00C934EE">
    <w:pPr>
      <w:pStyle w:val="Fuzeile"/>
      <w:tabs>
        <w:tab w:val="clear" w:pos="4536"/>
        <w:tab w:val="clear" w:pos="9072"/>
        <w:tab w:val="left" w:pos="1980"/>
        <w:tab w:val="left" w:pos="3240"/>
        <w:tab w:val="left" w:pos="4680"/>
        <w:tab w:val="left" w:pos="774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Volksbank im Harz</w:t>
    </w:r>
    <w:r>
      <w:rPr>
        <w:rFonts w:ascii="Arial" w:hAnsi="Arial" w:cs="Arial"/>
        <w:sz w:val="16"/>
      </w:rPr>
      <w:tab/>
      <w:t>BLZ: 26891484</w:t>
    </w:r>
    <w:r>
      <w:rPr>
        <w:rFonts w:ascii="Arial" w:hAnsi="Arial" w:cs="Arial"/>
        <w:sz w:val="16"/>
      </w:rPr>
      <w:tab/>
      <w:t>Kto.: 1960225100</w:t>
    </w:r>
    <w:r>
      <w:rPr>
        <w:rFonts w:ascii="Arial" w:hAnsi="Arial" w:cs="Arial"/>
        <w:sz w:val="16"/>
      </w:rPr>
      <w:tab/>
      <w:t>IBAN: DE14 2689 1484 1960 2251 00</w:t>
    </w:r>
    <w:r>
      <w:rPr>
        <w:rFonts w:ascii="Arial" w:hAnsi="Arial" w:cs="Arial"/>
        <w:sz w:val="16"/>
      </w:rPr>
      <w:tab/>
      <w:t>BIC: GENODEF1OHA</w:t>
    </w:r>
  </w:p>
  <w:p w14:paraId="6003DF4F" w14:textId="77777777" w:rsidR="00875D6C" w:rsidRDefault="00875D6C" w:rsidP="00C934EE">
    <w:pPr>
      <w:pStyle w:val="Fuzeile"/>
      <w:tabs>
        <w:tab w:val="left" w:pos="180"/>
        <w:tab w:val="left" w:pos="1620"/>
        <w:tab w:val="left" w:pos="3060"/>
        <w:tab w:val="left" w:pos="3420"/>
        <w:tab w:val="left" w:pos="3600"/>
        <w:tab w:val="left" w:pos="4140"/>
        <w:tab w:val="left" w:pos="4860"/>
        <w:tab w:val="left" w:pos="5220"/>
        <w:tab w:val="left" w:pos="5760"/>
        <w:tab w:val="left" w:pos="6120"/>
        <w:tab w:val="left" w:pos="6840"/>
        <w:tab w:val="left" w:pos="7560"/>
        <w:tab w:val="left" w:pos="8100"/>
        <w:tab w:val="left" w:pos="8280"/>
      </w:tabs>
      <w:rPr>
        <w:rFonts w:ascii="Arial" w:hAnsi="Arial" w:cs="Arial"/>
        <w:b/>
        <w:bCs/>
        <w:sz w:val="16"/>
      </w:rPr>
    </w:pPr>
  </w:p>
  <w:p w14:paraId="0F9ABDBB" w14:textId="77777777" w:rsidR="00875D6C" w:rsidRDefault="00875D6C" w:rsidP="00C934EE">
    <w:pPr>
      <w:pStyle w:val="Fuzeile"/>
      <w:tabs>
        <w:tab w:val="left" w:pos="180"/>
        <w:tab w:val="left" w:pos="1620"/>
        <w:tab w:val="left" w:pos="3060"/>
        <w:tab w:val="left" w:pos="3420"/>
        <w:tab w:val="left" w:pos="3600"/>
        <w:tab w:val="left" w:pos="4140"/>
        <w:tab w:val="left" w:pos="4860"/>
        <w:tab w:val="left" w:pos="5220"/>
        <w:tab w:val="left" w:pos="5760"/>
        <w:tab w:val="left" w:pos="6120"/>
        <w:tab w:val="left" w:pos="6840"/>
        <w:tab w:val="left" w:pos="7560"/>
        <w:tab w:val="left" w:pos="8100"/>
        <w:tab w:val="left" w:pos="8280"/>
      </w:tabs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Sie erreichen uns am günstigsten montags bis freitags in der Zeit von 8.00 bis 12.00 Uhr und nach Vereinbarung</w:t>
    </w:r>
    <w:r>
      <w:rPr>
        <w:rFonts w:ascii="Arial" w:hAnsi="Arial" w:cs="Arial"/>
        <w:b/>
        <w:bCs/>
        <w:sz w:val="16"/>
      </w:rPr>
      <w:tab/>
    </w:r>
    <w:r>
      <w:rPr>
        <w:rFonts w:ascii="Arial" w:hAnsi="Arial" w:cs="Arial"/>
        <w:b/>
        <w:bCs/>
        <w:sz w:val="16"/>
      </w:rPr>
      <w:tab/>
    </w:r>
    <w:r>
      <w:rPr>
        <w:rFonts w:ascii="Arial" w:hAnsi="Arial" w:cs="Arial"/>
        <w:b/>
        <w:bCs/>
        <w:sz w:val="16"/>
      </w:rPr>
      <w:tab/>
    </w:r>
    <w:r>
      <w:rPr>
        <w:rFonts w:ascii="Arial" w:hAnsi="Arial" w:cs="Arial"/>
        <w:b/>
        <w:bCs/>
        <w:sz w:val="16"/>
      </w:rPr>
      <w:tab/>
    </w:r>
  </w:p>
  <w:p w14:paraId="3E6D7537" w14:textId="77777777" w:rsidR="00875D6C" w:rsidRDefault="00875D6C" w:rsidP="00C934EE">
    <w:pPr>
      <w:pStyle w:val="Fuzeile"/>
      <w:tabs>
        <w:tab w:val="left" w:pos="180"/>
        <w:tab w:val="left" w:pos="1620"/>
        <w:tab w:val="left" w:pos="3060"/>
        <w:tab w:val="left" w:pos="3420"/>
        <w:tab w:val="left" w:pos="3600"/>
        <w:tab w:val="left" w:pos="4140"/>
        <w:tab w:val="left" w:pos="4860"/>
        <w:tab w:val="left" w:pos="5220"/>
        <w:tab w:val="left" w:pos="5760"/>
        <w:tab w:val="left" w:pos="6120"/>
        <w:tab w:val="left" w:pos="6840"/>
        <w:tab w:val="left" w:pos="7560"/>
        <w:tab w:val="left" w:pos="8100"/>
        <w:tab w:val="left" w:pos="8280"/>
      </w:tabs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  <w:u w:val="single"/>
      </w:rPr>
      <w:t>Kassenstunden</w:t>
    </w:r>
    <w:r>
      <w:rPr>
        <w:rFonts w:ascii="Arial" w:hAnsi="Arial" w:cs="Arial"/>
        <w:sz w:val="16"/>
        <w:u w:val="single"/>
      </w:rPr>
      <w:t>:</w:t>
    </w:r>
    <w:r>
      <w:rPr>
        <w:rFonts w:ascii="Arial" w:hAnsi="Arial" w:cs="Arial"/>
        <w:sz w:val="16"/>
      </w:rPr>
      <w:tab/>
    </w:r>
  </w:p>
  <w:p w14:paraId="0836A75C" w14:textId="77777777" w:rsidR="00875D6C" w:rsidRDefault="00875D6C" w:rsidP="00C934EE">
    <w:pPr>
      <w:pStyle w:val="Fuzeile"/>
      <w:tabs>
        <w:tab w:val="left" w:pos="180"/>
        <w:tab w:val="left" w:pos="1620"/>
        <w:tab w:val="left" w:pos="3060"/>
        <w:tab w:val="left" w:pos="3420"/>
        <w:tab w:val="left" w:pos="3600"/>
        <w:tab w:val="left" w:pos="4140"/>
        <w:tab w:val="left" w:pos="4860"/>
        <w:tab w:val="left" w:pos="5220"/>
        <w:tab w:val="left" w:pos="5760"/>
        <w:tab w:val="left" w:pos="6120"/>
        <w:tab w:val="left" w:pos="6840"/>
        <w:tab w:val="left" w:pos="7560"/>
        <w:tab w:val="left" w:pos="8100"/>
        <w:tab w:val="left" w:pos="8280"/>
      </w:tabs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Dienstag, Donnerstag und Freitag von 8.30 bis 11.30 Uhr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91CA3" w14:textId="77777777" w:rsidR="008A2F25" w:rsidRDefault="008A2F25">
      <w:r>
        <w:separator/>
      </w:r>
    </w:p>
  </w:footnote>
  <w:footnote w:type="continuationSeparator" w:id="0">
    <w:p w14:paraId="0FB7FB63" w14:textId="77777777" w:rsidR="008A2F25" w:rsidRDefault="008A2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A13BD"/>
    <w:multiLevelType w:val="hybridMultilevel"/>
    <w:tmpl w:val="C4C0AAC8"/>
    <w:lvl w:ilvl="0" w:tplc="B77A4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DD24C9"/>
    <w:multiLevelType w:val="hybridMultilevel"/>
    <w:tmpl w:val="D83CF4B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054E6"/>
    <w:multiLevelType w:val="hybridMultilevel"/>
    <w:tmpl w:val="188AA8F8"/>
    <w:lvl w:ilvl="0" w:tplc="53D2F77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A54E70"/>
    <w:multiLevelType w:val="hybridMultilevel"/>
    <w:tmpl w:val="A36017E4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E760F9"/>
    <w:multiLevelType w:val="hybridMultilevel"/>
    <w:tmpl w:val="5308C43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E7805"/>
    <w:multiLevelType w:val="hybridMultilevel"/>
    <w:tmpl w:val="32D47D56"/>
    <w:lvl w:ilvl="0" w:tplc="BE1CD9B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6F7CC4"/>
    <w:multiLevelType w:val="hybridMultilevel"/>
    <w:tmpl w:val="C21065BE"/>
    <w:lvl w:ilvl="0" w:tplc="B77A4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945414"/>
    <w:multiLevelType w:val="hybridMultilevel"/>
    <w:tmpl w:val="7430D8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9"/>
    <w:rsid w:val="000004BE"/>
    <w:rsid w:val="000068A8"/>
    <w:rsid w:val="00010350"/>
    <w:rsid w:val="0001390B"/>
    <w:rsid w:val="0001478D"/>
    <w:rsid w:val="000315C7"/>
    <w:rsid w:val="00031AF1"/>
    <w:rsid w:val="00033958"/>
    <w:rsid w:val="00034B9C"/>
    <w:rsid w:val="00043B5F"/>
    <w:rsid w:val="0006076E"/>
    <w:rsid w:val="000660EE"/>
    <w:rsid w:val="00075839"/>
    <w:rsid w:val="00077DDF"/>
    <w:rsid w:val="000817B2"/>
    <w:rsid w:val="000908E7"/>
    <w:rsid w:val="000A0D9E"/>
    <w:rsid w:val="000A0F6A"/>
    <w:rsid w:val="000A63FA"/>
    <w:rsid w:val="000D2B73"/>
    <w:rsid w:val="000D6624"/>
    <w:rsid w:val="000E1193"/>
    <w:rsid w:val="000E5C25"/>
    <w:rsid w:val="000F232A"/>
    <w:rsid w:val="000F481B"/>
    <w:rsid w:val="000F7B2C"/>
    <w:rsid w:val="00101DB9"/>
    <w:rsid w:val="001021DA"/>
    <w:rsid w:val="00106C0F"/>
    <w:rsid w:val="001129B4"/>
    <w:rsid w:val="0011573F"/>
    <w:rsid w:val="00120506"/>
    <w:rsid w:val="00122C6B"/>
    <w:rsid w:val="0012488D"/>
    <w:rsid w:val="00127D73"/>
    <w:rsid w:val="0013027B"/>
    <w:rsid w:val="00133E69"/>
    <w:rsid w:val="00137A20"/>
    <w:rsid w:val="00142040"/>
    <w:rsid w:val="00144B91"/>
    <w:rsid w:val="00155F17"/>
    <w:rsid w:val="00162040"/>
    <w:rsid w:val="00164A52"/>
    <w:rsid w:val="00167962"/>
    <w:rsid w:val="00171E6F"/>
    <w:rsid w:val="00174300"/>
    <w:rsid w:val="00184260"/>
    <w:rsid w:val="001866EE"/>
    <w:rsid w:val="00186EF9"/>
    <w:rsid w:val="00190203"/>
    <w:rsid w:val="001945AC"/>
    <w:rsid w:val="00194A85"/>
    <w:rsid w:val="00197774"/>
    <w:rsid w:val="001B594E"/>
    <w:rsid w:val="001C008E"/>
    <w:rsid w:val="001C35F5"/>
    <w:rsid w:val="001C42E5"/>
    <w:rsid w:val="001C4BAF"/>
    <w:rsid w:val="001D0072"/>
    <w:rsid w:val="001D0928"/>
    <w:rsid w:val="001D3BC7"/>
    <w:rsid w:val="001D6787"/>
    <w:rsid w:val="001E51EE"/>
    <w:rsid w:val="001E759A"/>
    <w:rsid w:val="00221541"/>
    <w:rsid w:val="00222BC4"/>
    <w:rsid w:val="002265DD"/>
    <w:rsid w:val="00232AF7"/>
    <w:rsid w:val="002352BC"/>
    <w:rsid w:val="00244376"/>
    <w:rsid w:val="00257BFB"/>
    <w:rsid w:val="00264815"/>
    <w:rsid w:val="002654B0"/>
    <w:rsid w:val="00270F78"/>
    <w:rsid w:val="00272809"/>
    <w:rsid w:val="0027399E"/>
    <w:rsid w:val="002772DB"/>
    <w:rsid w:val="00277FD7"/>
    <w:rsid w:val="00286476"/>
    <w:rsid w:val="00290B2F"/>
    <w:rsid w:val="002913EA"/>
    <w:rsid w:val="00294E0F"/>
    <w:rsid w:val="00297AC0"/>
    <w:rsid w:val="002A03A7"/>
    <w:rsid w:val="002A2AEA"/>
    <w:rsid w:val="002A2B2D"/>
    <w:rsid w:val="002A362C"/>
    <w:rsid w:val="002A41CE"/>
    <w:rsid w:val="002A5627"/>
    <w:rsid w:val="002B1F75"/>
    <w:rsid w:val="002B25EE"/>
    <w:rsid w:val="002B5B9D"/>
    <w:rsid w:val="002C6AAA"/>
    <w:rsid w:val="002D518F"/>
    <w:rsid w:val="002D61CA"/>
    <w:rsid w:val="002F2207"/>
    <w:rsid w:val="002F4C20"/>
    <w:rsid w:val="002F5B58"/>
    <w:rsid w:val="002F7447"/>
    <w:rsid w:val="00300F40"/>
    <w:rsid w:val="003037B8"/>
    <w:rsid w:val="003038BC"/>
    <w:rsid w:val="00304DA0"/>
    <w:rsid w:val="00321C74"/>
    <w:rsid w:val="00326834"/>
    <w:rsid w:val="00336B31"/>
    <w:rsid w:val="00342A99"/>
    <w:rsid w:val="00343C0A"/>
    <w:rsid w:val="00346F13"/>
    <w:rsid w:val="003530CB"/>
    <w:rsid w:val="00353DF9"/>
    <w:rsid w:val="00355837"/>
    <w:rsid w:val="00365613"/>
    <w:rsid w:val="00376843"/>
    <w:rsid w:val="003800F8"/>
    <w:rsid w:val="00387D5B"/>
    <w:rsid w:val="003923E9"/>
    <w:rsid w:val="003A2D36"/>
    <w:rsid w:val="003A375D"/>
    <w:rsid w:val="003B746F"/>
    <w:rsid w:val="003C5546"/>
    <w:rsid w:val="003D0123"/>
    <w:rsid w:val="003D05D1"/>
    <w:rsid w:val="003D0886"/>
    <w:rsid w:val="003D29D8"/>
    <w:rsid w:val="003D3151"/>
    <w:rsid w:val="003F355C"/>
    <w:rsid w:val="0040049B"/>
    <w:rsid w:val="00402E75"/>
    <w:rsid w:val="004077B5"/>
    <w:rsid w:val="00413A1B"/>
    <w:rsid w:val="00417D6C"/>
    <w:rsid w:val="0042684F"/>
    <w:rsid w:val="00432069"/>
    <w:rsid w:val="00432588"/>
    <w:rsid w:val="004612EB"/>
    <w:rsid w:val="0046572B"/>
    <w:rsid w:val="00484C81"/>
    <w:rsid w:val="00494BD2"/>
    <w:rsid w:val="004A0562"/>
    <w:rsid w:val="004A1196"/>
    <w:rsid w:val="004A5410"/>
    <w:rsid w:val="004B4135"/>
    <w:rsid w:val="004B6384"/>
    <w:rsid w:val="004C2F24"/>
    <w:rsid w:val="004C7565"/>
    <w:rsid w:val="004D1F0C"/>
    <w:rsid w:val="004E42A4"/>
    <w:rsid w:val="004E5CDC"/>
    <w:rsid w:val="004F56E9"/>
    <w:rsid w:val="004F6137"/>
    <w:rsid w:val="004F79DC"/>
    <w:rsid w:val="00501175"/>
    <w:rsid w:val="005035E0"/>
    <w:rsid w:val="00506767"/>
    <w:rsid w:val="005068A4"/>
    <w:rsid w:val="00510F4B"/>
    <w:rsid w:val="0051374A"/>
    <w:rsid w:val="00516238"/>
    <w:rsid w:val="00516D45"/>
    <w:rsid w:val="00520F42"/>
    <w:rsid w:val="00523444"/>
    <w:rsid w:val="00524906"/>
    <w:rsid w:val="00527F99"/>
    <w:rsid w:val="00534772"/>
    <w:rsid w:val="00536A68"/>
    <w:rsid w:val="00541B92"/>
    <w:rsid w:val="00551C94"/>
    <w:rsid w:val="00560235"/>
    <w:rsid w:val="00560C2B"/>
    <w:rsid w:val="00561B4E"/>
    <w:rsid w:val="0056560E"/>
    <w:rsid w:val="00567219"/>
    <w:rsid w:val="005711CE"/>
    <w:rsid w:val="0057391D"/>
    <w:rsid w:val="00581D7A"/>
    <w:rsid w:val="00582988"/>
    <w:rsid w:val="00586938"/>
    <w:rsid w:val="0058756C"/>
    <w:rsid w:val="00594A33"/>
    <w:rsid w:val="005976E8"/>
    <w:rsid w:val="005A5CF4"/>
    <w:rsid w:val="005A75D6"/>
    <w:rsid w:val="005A7BEB"/>
    <w:rsid w:val="005B28E3"/>
    <w:rsid w:val="005B4986"/>
    <w:rsid w:val="005C1BE5"/>
    <w:rsid w:val="005E45AA"/>
    <w:rsid w:val="005E66F6"/>
    <w:rsid w:val="005E797B"/>
    <w:rsid w:val="005F49DE"/>
    <w:rsid w:val="005F6EC8"/>
    <w:rsid w:val="006007ED"/>
    <w:rsid w:val="00602AB1"/>
    <w:rsid w:val="00602D51"/>
    <w:rsid w:val="00617131"/>
    <w:rsid w:val="00617C26"/>
    <w:rsid w:val="00621DEE"/>
    <w:rsid w:val="006226D2"/>
    <w:rsid w:val="0062788E"/>
    <w:rsid w:val="00635D9C"/>
    <w:rsid w:val="00637A96"/>
    <w:rsid w:val="006411DC"/>
    <w:rsid w:val="0064360B"/>
    <w:rsid w:val="00650538"/>
    <w:rsid w:val="00652905"/>
    <w:rsid w:val="00657DB8"/>
    <w:rsid w:val="00661033"/>
    <w:rsid w:val="00662067"/>
    <w:rsid w:val="0066648A"/>
    <w:rsid w:val="006705C2"/>
    <w:rsid w:val="00675104"/>
    <w:rsid w:val="00690F9E"/>
    <w:rsid w:val="006941A4"/>
    <w:rsid w:val="006B0559"/>
    <w:rsid w:val="006B15FE"/>
    <w:rsid w:val="006B5ADB"/>
    <w:rsid w:val="006E018A"/>
    <w:rsid w:val="006E466A"/>
    <w:rsid w:val="006F334F"/>
    <w:rsid w:val="006F3417"/>
    <w:rsid w:val="006F41F2"/>
    <w:rsid w:val="006F4A36"/>
    <w:rsid w:val="007000FE"/>
    <w:rsid w:val="00700651"/>
    <w:rsid w:val="00704696"/>
    <w:rsid w:val="00706590"/>
    <w:rsid w:val="00711AB9"/>
    <w:rsid w:val="00711B27"/>
    <w:rsid w:val="00712419"/>
    <w:rsid w:val="00727A92"/>
    <w:rsid w:val="00736374"/>
    <w:rsid w:val="00736BB6"/>
    <w:rsid w:val="00737F0E"/>
    <w:rsid w:val="00740C0B"/>
    <w:rsid w:val="00745F3E"/>
    <w:rsid w:val="007474E2"/>
    <w:rsid w:val="0075083C"/>
    <w:rsid w:val="0075593A"/>
    <w:rsid w:val="00755C23"/>
    <w:rsid w:val="00763756"/>
    <w:rsid w:val="007675AE"/>
    <w:rsid w:val="00771E5C"/>
    <w:rsid w:val="007823D4"/>
    <w:rsid w:val="0078639B"/>
    <w:rsid w:val="00786FC4"/>
    <w:rsid w:val="0079612C"/>
    <w:rsid w:val="007961C2"/>
    <w:rsid w:val="007B145A"/>
    <w:rsid w:val="007B413D"/>
    <w:rsid w:val="007B5831"/>
    <w:rsid w:val="007C255B"/>
    <w:rsid w:val="007C796C"/>
    <w:rsid w:val="007D4E7D"/>
    <w:rsid w:val="007D7E94"/>
    <w:rsid w:val="007E04A7"/>
    <w:rsid w:val="007E5B12"/>
    <w:rsid w:val="007E72EE"/>
    <w:rsid w:val="007F2DBD"/>
    <w:rsid w:val="00805E29"/>
    <w:rsid w:val="00807A7E"/>
    <w:rsid w:val="00807D7D"/>
    <w:rsid w:val="0082224A"/>
    <w:rsid w:val="00823B75"/>
    <w:rsid w:val="00824104"/>
    <w:rsid w:val="00825A0A"/>
    <w:rsid w:val="00830107"/>
    <w:rsid w:val="008353F5"/>
    <w:rsid w:val="00835698"/>
    <w:rsid w:val="008379E6"/>
    <w:rsid w:val="00843439"/>
    <w:rsid w:val="00853FBC"/>
    <w:rsid w:val="00854BF9"/>
    <w:rsid w:val="00856096"/>
    <w:rsid w:val="008579B6"/>
    <w:rsid w:val="0086241B"/>
    <w:rsid w:val="00863894"/>
    <w:rsid w:val="00864CC0"/>
    <w:rsid w:val="00870ADE"/>
    <w:rsid w:val="00872C11"/>
    <w:rsid w:val="00874A92"/>
    <w:rsid w:val="00875D6C"/>
    <w:rsid w:val="00876061"/>
    <w:rsid w:val="0089476B"/>
    <w:rsid w:val="00897BE5"/>
    <w:rsid w:val="00897D8C"/>
    <w:rsid w:val="008A0052"/>
    <w:rsid w:val="008A2F25"/>
    <w:rsid w:val="008A5528"/>
    <w:rsid w:val="008A6551"/>
    <w:rsid w:val="008B0D4D"/>
    <w:rsid w:val="008B4DF1"/>
    <w:rsid w:val="008B6437"/>
    <w:rsid w:val="008B6F07"/>
    <w:rsid w:val="008C17DC"/>
    <w:rsid w:val="008D4269"/>
    <w:rsid w:val="008D7912"/>
    <w:rsid w:val="008D7CE3"/>
    <w:rsid w:val="008F1481"/>
    <w:rsid w:val="00901F8F"/>
    <w:rsid w:val="00906BDD"/>
    <w:rsid w:val="00907972"/>
    <w:rsid w:val="00915496"/>
    <w:rsid w:val="009175BB"/>
    <w:rsid w:val="009213EB"/>
    <w:rsid w:val="00925258"/>
    <w:rsid w:val="0093044F"/>
    <w:rsid w:val="00934879"/>
    <w:rsid w:val="009403CA"/>
    <w:rsid w:val="00950068"/>
    <w:rsid w:val="009645B6"/>
    <w:rsid w:val="00970BF6"/>
    <w:rsid w:val="00971036"/>
    <w:rsid w:val="009719BC"/>
    <w:rsid w:val="00974F2B"/>
    <w:rsid w:val="00976EEB"/>
    <w:rsid w:val="00981B16"/>
    <w:rsid w:val="00983CB4"/>
    <w:rsid w:val="009876DB"/>
    <w:rsid w:val="0099181F"/>
    <w:rsid w:val="009A0A9C"/>
    <w:rsid w:val="009A46A9"/>
    <w:rsid w:val="009A49E2"/>
    <w:rsid w:val="009B49F8"/>
    <w:rsid w:val="009C6C48"/>
    <w:rsid w:val="009D181F"/>
    <w:rsid w:val="009D4798"/>
    <w:rsid w:val="009E10D8"/>
    <w:rsid w:val="009E1821"/>
    <w:rsid w:val="009E4D4E"/>
    <w:rsid w:val="009E6199"/>
    <w:rsid w:val="009E6380"/>
    <w:rsid w:val="009F13B5"/>
    <w:rsid w:val="009F311D"/>
    <w:rsid w:val="00A03149"/>
    <w:rsid w:val="00A036A3"/>
    <w:rsid w:val="00A072D0"/>
    <w:rsid w:val="00A16C46"/>
    <w:rsid w:val="00A23E29"/>
    <w:rsid w:val="00A31637"/>
    <w:rsid w:val="00A371B9"/>
    <w:rsid w:val="00A42E25"/>
    <w:rsid w:val="00A61334"/>
    <w:rsid w:val="00A667F1"/>
    <w:rsid w:val="00A757A1"/>
    <w:rsid w:val="00A75A76"/>
    <w:rsid w:val="00A804A2"/>
    <w:rsid w:val="00A808D9"/>
    <w:rsid w:val="00A831D3"/>
    <w:rsid w:val="00A841B7"/>
    <w:rsid w:val="00A87F39"/>
    <w:rsid w:val="00A911FD"/>
    <w:rsid w:val="00AA6AF0"/>
    <w:rsid w:val="00AB4DCA"/>
    <w:rsid w:val="00AB5106"/>
    <w:rsid w:val="00AB555E"/>
    <w:rsid w:val="00AC39B6"/>
    <w:rsid w:val="00AC6BE0"/>
    <w:rsid w:val="00AD1228"/>
    <w:rsid w:val="00AD4ED0"/>
    <w:rsid w:val="00AE2581"/>
    <w:rsid w:val="00AE4F7A"/>
    <w:rsid w:val="00AF2BB4"/>
    <w:rsid w:val="00AF5E35"/>
    <w:rsid w:val="00B12734"/>
    <w:rsid w:val="00B16DD7"/>
    <w:rsid w:val="00B178D5"/>
    <w:rsid w:val="00B32253"/>
    <w:rsid w:val="00B3242A"/>
    <w:rsid w:val="00B5017D"/>
    <w:rsid w:val="00B52A11"/>
    <w:rsid w:val="00B54283"/>
    <w:rsid w:val="00B76313"/>
    <w:rsid w:val="00B76500"/>
    <w:rsid w:val="00BA5E30"/>
    <w:rsid w:val="00BB39BF"/>
    <w:rsid w:val="00BC5175"/>
    <w:rsid w:val="00BD01AC"/>
    <w:rsid w:val="00BD0DD7"/>
    <w:rsid w:val="00BD43C8"/>
    <w:rsid w:val="00BD5327"/>
    <w:rsid w:val="00BD7687"/>
    <w:rsid w:val="00BE0BB5"/>
    <w:rsid w:val="00C016C3"/>
    <w:rsid w:val="00C023FF"/>
    <w:rsid w:val="00C06DE6"/>
    <w:rsid w:val="00C078BB"/>
    <w:rsid w:val="00C24AB1"/>
    <w:rsid w:val="00C270BF"/>
    <w:rsid w:val="00C338A4"/>
    <w:rsid w:val="00C36122"/>
    <w:rsid w:val="00C50ADC"/>
    <w:rsid w:val="00C526B0"/>
    <w:rsid w:val="00C528BE"/>
    <w:rsid w:val="00C543C6"/>
    <w:rsid w:val="00C57BC7"/>
    <w:rsid w:val="00C61578"/>
    <w:rsid w:val="00C625BA"/>
    <w:rsid w:val="00C7583C"/>
    <w:rsid w:val="00C77EEC"/>
    <w:rsid w:val="00C80C8E"/>
    <w:rsid w:val="00C85B98"/>
    <w:rsid w:val="00C92A0B"/>
    <w:rsid w:val="00C934EE"/>
    <w:rsid w:val="00C97678"/>
    <w:rsid w:val="00CB018E"/>
    <w:rsid w:val="00CB1740"/>
    <w:rsid w:val="00CB7167"/>
    <w:rsid w:val="00CC3C51"/>
    <w:rsid w:val="00CC4ACB"/>
    <w:rsid w:val="00CC56B8"/>
    <w:rsid w:val="00CC6759"/>
    <w:rsid w:val="00CC768B"/>
    <w:rsid w:val="00CD5F22"/>
    <w:rsid w:val="00CE0103"/>
    <w:rsid w:val="00CE39DB"/>
    <w:rsid w:val="00CE4DEE"/>
    <w:rsid w:val="00CE7355"/>
    <w:rsid w:val="00CF7CDB"/>
    <w:rsid w:val="00D07934"/>
    <w:rsid w:val="00D1778C"/>
    <w:rsid w:val="00D227B7"/>
    <w:rsid w:val="00D352B9"/>
    <w:rsid w:val="00D36146"/>
    <w:rsid w:val="00D44A6C"/>
    <w:rsid w:val="00D55142"/>
    <w:rsid w:val="00D55D9F"/>
    <w:rsid w:val="00D62CCC"/>
    <w:rsid w:val="00D6377F"/>
    <w:rsid w:val="00D63AC0"/>
    <w:rsid w:val="00D71AA1"/>
    <w:rsid w:val="00D85861"/>
    <w:rsid w:val="00D90E14"/>
    <w:rsid w:val="00D91206"/>
    <w:rsid w:val="00D91305"/>
    <w:rsid w:val="00D93921"/>
    <w:rsid w:val="00D96224"/>
    <w:rsid w:val="00DA1519"/>
    <w:rsid w:val="00DA2A78"/>
    <w:rsid w:val="00DB3F38"/>
    <w:rsid w:val="00DD7C5F"/>
    <w:rsid w:val="00DE037F"/>
    <w:rsid w:val="00DE18B1"/>
    <w:rsid w:val="00DE627E"/>
    <w:rsid w:val="00DF4D16"/>
    <w:rsid w:val="00E02666"/>
    <w:rsid w:val="00E03171"/>
    <w:rsid w:val="00E06AFE"/>
    <w:rsid w:val="00E10B32"/>
    <w:rsid w:val="00E2161E"/>
    <w:rsid w:val="00E235B0"/>
    <w:rsid w:val="00E32C5B"/>
    <w:rsid w:val="00E35893"/>
    <w:rsid w:val="00E365AC"/>
    <w:rsid w:val="00E3768D"/>
    <w:rsid w:val="00E40F76"/>
    <w:rsid w:val="00E476B2"/>
    <w:rsid w:val="00E47F4D"/>
    <w:rsid w:val="00E61322"/>
    <w:rsid w:val="00E70A65"/>
    <w:rsid w:val="00E7112A"/>
    <w:rsid w:val="00E75C71"/>
    <w:rsid w:val="00E75CF0"/>
    <w:rsid w:val="00E7782F"/>
    <w:rsid w:val="00E84E23"/>
    <w:rsid w:val="00EA2831"/>
    <w:rsid w:val="00EB2070"/>
    <w:rsid w:val="00EB5E44"/>
    <w:rsid w:val="00EE1F77"/>
    <w:rsid w:val="00EE2F99"/>
    <w:rsid w:val="00EE3312"/>
    <w:rsid w:val="00EE7802"/>
    <w:rsid w:val="00EF3236"/>
    <w:rsid w:val="00EF3ECF"/>
    <w:rsid w:val="00F01E23"/>
    <w:rsid w:val="00F0368E"/>
    <w:rsid w:val="00F04462"/>
    <w:rsid w:val="00F13669"/>
    <w:rsid w:val="00F14D7D"/>
    <w:rsid w:val="00F21065"/>
    <w:rsid w:val="00F211E2"/>
    <w:rsid w:val="00F30E7E"/>
    <w:rsid w:val="00F32EB9"/>
    <w:rsid w:val="00F34020"/>
    <w:rsid w:val="00F41E44"/>
    <w:rsid w:val="00F43C94"/>
    <w:rsid w:val="00F43E80"/>
    <w:rsid w:val="00F44B93"/>
    <w:rsid w:val="00F45069"/>
    <w:rsid w:val="00F50FB7"/>
    <w:rsid w:val="00F601FB"/>
    <w:rsid w:val="00F70223"/>
    <w:rsid w:val="00F77D61"/>
    <w:rsid w:val="00F86CEA"/>
    <w:rsid w:val="00F931DE"/>
    <w:rsid w:val="00F966E3"/>
    <w:rsid w:val="00FA1525"/>
    <w:rsid w:val="00FA21F6"/>
    <w:rsid w:val="00FA220B"/>
    <w:rsid w:val="00FB1A67"/>
    <w:rsid w:val="00FB324D"/>
    <w:rsid w:val="00FB34DF"/>
    <w:rsid w:val="00FB4C57"/>
    <w:rsid w:val="00FC6DAE"/>
    <w:rsid w:val="00FC72FF"/>
    <w:rsid w:val="00FC7D33"/>
    <w:rsid w:val="00FD05C1"/>
    <w:rsid w:val="00FD1700"/>
    <w:rsid w:val="00FD3523"/>
    <w:rsid w:val="00FD6C16"/>
    <w:rsid w:val="00FE5CED"/>
    <w:rsid w:val="00FE6664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4D19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0A6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0A65"/>
    <w:pPr>
      <w:keepNext/>
      <w:outlineLvl w:val="0"/>
    </w:pPr>
    <w:rPr>
      <w:b/>
      <w:u w:val="single"/>
    </w:rPr>
  </w:style>
  <w:style w:type="paragraph" w:styleId="berschrift2">
    <w:name w:val="heading 2"/>
    <w:basedOn w:val="Standard"/>
    <w:next w:val="Standard"/>
    <w:qFormat/>
    <w:rsid w:val="00E70A65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E70A65"/>
    <w:pPr>
      <w:keepNext/>
      <w:outlineLvl w:val="2"/>
    </w:pPr>
    <w:rPr>
      <w:u w:val="double"/>
    </w:rPr>
  </w:style>
  <w:style w:type="paragraph" w:styleId="berschrift4">
    <w:name w:val="heading 4"/>
    <w:basedOn w:val="Standard"/>
    <w:next w:val="Standard"/>
    <w:qFormat/>
    <w:rsid w:val="00E70A65"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E70A65"/>
    <w:pPr>
      <w:keepNext/>
      <w:outlineLvl w:val="4"/>
    </w:pPr>
    <w:rPr>
      <w:b/>
      <w:bCs/>
      <w:u w:val="thick"/>
    </w:rPr>
  </w:style>
  <w:style w:type="paragraph" w:styleId="berschrift6">
    <w:name w:val="heading 6"/>
    <w:basedOn w:val="Standard"/>
    <w:next w:val="Standard"/>
    <w:qFormat/>
    <w:rsid w:val="00E70A65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0A65"/>
    <w:pPr>
      <w:keepNext/>
      <w:outlineLvl w:val="6"/>
    </w:pPr>
    <w:rPr>
      <w:rFonts w:ascii="Arial" w:hAnsi="Arial" w:cs="Arial"/>
      <w:b/>
      <w:bCs/>
      <w:sz w:val="20"/>
    </w:rPr>
  </w:style>
  <w:style w:type="paragraph" w:styleId="berschrift8">
    <w:name w:val="heading 8"/>
    <w:basedOn w:val="Standard"/>
    <w:next w:val="Standard"/>
    <w:qFormat/>
    <w:rsid w:val="00E70A65"/>
    <w:pPr>
      <w:keepNext/>
      <w:outlineLvl w:val="7"/>
    </w:pPr>
    <w:rPr>
      <w:rFonts w:ascii="Arial" w:hAnsi="Arial" w:cs="Arial"/>
      <w:sz w:val="40"/>
    </w:rPr>
  </w:style>
  <w:style w:type="paragraph" w:styleId="berschrift9">
    <w:name w:val="heading 9"/>
    <w:basedOn w:val="Standard"/>
    <w:next w:val="Standard"/>
    <w:qFormat/>
    <w:rsid w:val="00E70A65"/>
    <w:pPr>
      <w:keepNext/>
      <w:outlineLvl w:val="8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E70A6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E70A6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sid w:val="00E70A65"/>
    <w:rPr>
      <w:color w:val="0000FF"/>
      <w:u w:val="single"/>
    </w:rPr>
  </w:style>
  <w:style w:type="paragraph" w:styleId="Textkrper">
    <w:name w:val="Body Text"/>
    <w:basedOn w:val="Standard"/>
    <w:semiHidden/>
    <w:rsid w:val="00E70A65"/>
    <w:pPr>
      <w:tabs>
        <w:tab w:val="left" w:pos="1080"/>
      </w:tabs>
      <w:jc w:val="both"/>
    </w:pPr>
    <w:rPr>
      <w:rFonts w:ascii="Arial" w:hAnsi="Arial" w:cs="Arial"/>
      <w:sz w:val="22"/>
    </w:rPr>
  </w:style>
  <w:style w:type="character" w:styleId="BesuchterHyperlink">
    <w:name w:val="FollowedHyperlink"/>
    <w:basedOn w:val="Absatz-Standardschriftart"/>
    <w:semiHidden/>
    <w:rsid w:val="00E70A65"/>
    <w:rPr>
      <w:color w:val="800080"/>
      <w:u w:val="single"/>
    </w:rPr>
  </w:style>
  <w:style w:type="paragraph" w:styleId="Textkrper2">
    <w:name w:val="Body Text 2"/>
    <w:basedOn w:val="Standard"/>
    <w:semiHidden/>
    <w:rsid w:val="00E70A65"/>
    <w:pPr>
      <w:tabs>
        <w:tab w:val="left" w:pos="360"/>
      </w:tabs>
    </w:pPr>
    <w:rPr>
      <w:rFonts w:ascii="Arial" w:hAnsi="Arial" w:cs="Arial"/>
      <w:sz w:val="22"/>
    </w:rPr>
  </w:style>
  <w:style w:type="paragraph" w:customStyle="1" w:styleId="Text">
    <w:name w:val="Text"/>
    <w:rsid w:val="00E70A65"/>
    <w:rPr>
      <w:rFonts w:ascii="Arial" w:hAnsi="Arial"/>
      <w:snapToGrid w:val="0"/>
      <w:color w:val="000000"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61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61C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semiHidden/>
    <w:rsid w:val="00CC56B8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2F220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F2207"/>
    <w:rPr>
      <w:sz w:val="16"/>
      <w:szCs w:val="16"/>
    </w:rPr>
  </w:style>
  <w:style w:type="paragraph" w:customStyle="1" w:styleId="Standard1">
    <w:name w:val="Standard1"/>
    <w:basedOn w:val="Standard"/>
    <w:uiPriority w:val="99"/>
    <w:rsid w:val="00300F4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326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23D4"/>
    <w:pPr>
      <w:spacing w:after="160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23D4"/>
    <w:rPr>
      <w:rFonts w:ascii="Arial" w:eastAsiaTheme="minorHAnsi" w:hAnsi="Arial" w:cstheme="minorBidi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23D4"/>
    <w:rPr>
      <w:sz w:val="16"/>
      <w:szCs w:val="16"/>
    </w:rPr>
  </w:style>
  <w:style w:type="paragraph" w:styleId="KeinLeerraum">
    <w:name w:val="No Spacing"/>
    <w:uiPriority w:val="1"/>
    <w:qFormat/>
    <w:rsid w:val="00737F0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9A46A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420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0A6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0A65"/>
    <w:pPr>
      <w:keepNext/>
      <w:outlineLvl w:val="0"/>
    </w:pPr>
    <w:rPr>
      <w:b/>
      <w:u w:val="single"/>
    </w:rPr>
  </w:style>
  <w:style w:type="paragraph" w:styleId="berschrift2">
    <w:name w:val="heading 2"/>
    <w:basedOn w:val="Standard"/>
    <w:next w:val="Standard"/>
    <w:qFormat/>
    <w:rsid w:val="00E70A65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E70A65"/>
    <w:pPr>
      <w:keepNext/>
      <w:outlineLvl w:val="2"/>
    </w:pPr>
    <w:rPr>
      <w:u w:val="double"/>
    </w:rPr>
  </w:style>
  <w:style w:type="paragraph" w:styleId="berschrift4">
    <w:name w:val="heading 4"/>
    <w:basedOn w:val="Standard"/>
    <w:next w:val="Standard"/>
    <w:qFormat/>
    <w:rsid w:val="00E70A65"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E70A65"/>
    <w:pPr>
      <w:keepNext/>
      <w:outlineLvl w:val="4"/>
    </w:pPr>
    <w:rPr>
      <w:b/>
      <w:bCs/>
      <w:u w:val="thick"/>
    </w:rPr>
  </w:style>
  <w:style w:type="paragraph" w:styleId="berschrift6">
    <w:name w:val="heading 6"/>
    <w:basedOn w:val="Standard"/>
    <w:next w:val="Standard"/>
    <w:qFormat/>
    <w:rsid w:val="00E70A65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0A65"/>
    <w:pPr>
      <w:keepNext/>
      <w:outlineLvl w:val="6"/>
    </w:pPr>
    <w:rPr>
      <w:rFonts w:ascii="Arial" w:hAnsi="Arial" w:cs="Arial"/>
      <w:b/>
      <w:bCs/>
      <w:sz w:val="20"/>
    </w:rPr>
  </w:style>
  <w:style w:type="paragraph" w:styleId="berschrift8">
    <w:name w:val="heading 8"/>
    <w:basedOn w:val="Standard"/>
    <w:next w:val="Standard"/>
    <w:qFormat/>
    <w:rsid w:val="00E70A65"/>
    <w:pPr>
      <w:keepNext/>
      <w:outlineLvl w:val="7"/>
    </w:pPr>
    <w:rPr>
      <w:rFonts w:ascii="Arial" w:hAnsi="Arial" w:cs="Arial"/>
      <w:sz w:val="40"/>
    </w:rPr>
  </w:style>
  <w:style w:type="paragraph" w:styleId="berschrift9">
    <w:name w:val="heading 9"/>
    <w:basedOn w:val="Standard"/>
    <w:next w:val="Standard"/>
    <w:qFormat/>
    <w:rsid w:val="00E70A65"/>
    <w:pPr>
      <w:keepNext/>
      <w:outlineLvl w:val="8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E70A6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E70A6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sid w:val="00E70A65"/>
    <w:rPr>
      <w:color w:val="0000FF"/>
      <w:u w:val="single"/>
    </w:rPr>
  </w:style>
  <w:style w:type="paragraph" w:styleId="Textkrper">
    <w:name w:val="Body Text"/>
    <w:basedOn w:val="Standard"/>
    <w:semiHidden/>
    <w:rsid w:val="00E70A65"/>
    <w:pPr>
      <w:tabs>
        <w:tab w:val="left" w:pos="1080"/>
      </w:tabs>
      <w:jc w:val="both"/>
    </w:pPr>
    <w:rPr>
      <w:rFonts w:ascii="Arial" w:hAnsi="Arial" w:cs="Arial"/>
      <w:sz w:val="22"/>
    </w:rPr>
  </w:style>
  <w:style w:type="character" w:styleId="BesuchterHyperlink">
    <w:name w:val="FollowedHyperlink"/>
    <w:basedOn w:val="Absatz-Standardschriftart"/>
    <w:semiHidden/>
    <w:rsid w:val="00E70A65"/>
    <w:rPr>
      <w:color w:val="800080"/>
      <w:u w:val="single"/>
    </w:rPr>
  </w:style>
  <w:style w:type="paragraph" w:styleId="Textkrper2">
    <w:name w:val="Body Text 2"/>
    <w:basedOn w:val="Standard"/>
    <w:semiHidden/>
    <w:rsid w:val="00E70A65"/>
    <w:pPr>
      <w:tabs>
        <w:tab w:val="left" w:pos="360"/>
      </w:tabs>
    </w:pPr>
    <w:rPr>
      <w:rFonts w:ascii="Arial" w:hAnsi="Arial" w:cs="Arial"/>
      <w:sz w:val="22"/>
    </w:rPr>
  </w:style>
  <w:style w:type="paragraph" w:customStyle="1" w:styleId="Text">
    <w:name w:val="Text"/>
    <w:rsid w:val="00E70A65"/>
    <w:rPr>
      <w:rFonts w:ascii="Arial" w:hAnsi="Arial"/>
      <w:snapToGrid w:val="0"/>
      <w:color w:val="000000"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61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61C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semiHidden/>
    <w:rsid w:val="00CC56B8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2F2207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F2207"/>
    <w:rPr>
      <w:sz w:val="16"/>
      <w:szCs w:val="16"/>
    </w:rPr>
  </w:style>
  <w:style w:type="paragraph" w:customStyle="1" w:styleId="Standard1">
    <w:name w:val="Standard1"/>
    <w:basedOn w:val="Standard"/>
    <w:uiPriority w:val="99"/>
    <w:rsid w:val="00300F4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326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23D4"/>
    <w:pPr>
      <w:spacing w:after="160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23D4"/>
    <w:rPr>
      <w:rFonts w:ascii="Arial" w:eastAsiaTheme="minorHAnsi" w:hAnsi="Arial" w:cstheme="minorBidi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23D4"/>
    <w:rPr>
      <w:sz w:val="16"/>
      <w:szCs w:val="16"/>
    </w:rPr>
  </w:style>
  <w:style w:type="paragraph" w:styleId="KeinLeerraum">
    <w:name w:val="No Spacing"/>
    <w:uiPriority w:val="1"/>
    <w:qFormat/>
    <w:rsid w:val="00737F0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9A46A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42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mk.niedersachsen.de/startseite/aktuelles/fragen_und_antworten_zum_betrieb_an_kindertageseinrichtungen/faq-194362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himstedt.OSTERODE.DOM\Desktop\him\kka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56807-64F3-4050-A1B4-E8805D2C9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kka</Template>
  <TotalTime>0</TotalTime>
  <Pages>1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</vt:lpstr>
    </vt:vector>
  </TitlesOfParts>
  <Company>KKA Osterode</Company>
  <LinksUpToDate>false</LinksUpToDate>
  <CharactersWithSpaces>1935</CharactersWithSpaces>
  <SharedDoc>false</SharedDoc>
  <HLinks>
    <vt:vector size="6" baseType="variant">
      <vt:variant>
        <vt:i4>7471169</vt:i4>
      </vt:variant>
      <vt:variant>
        <vt:i4>0</vt:i4>
      </vt:variant>
      <vt:variant>
        <vt:i4>0</vt:i4>
      </vt:variant>
      <vt:variant>
        <vt:i4>5</vt:i4>
      </vt:variant>
      <vt:variant>
        <vt:lpwstr>mailto:sekretariat.kka.osterode@evlka.de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</dc:title>
  <dc:creator>himstedt</dc:creator>
  <cp:lastModifiedBy>User</cp:lastModifiedBy>
  <cp:revision>2</cp:revision>
  <cp:lastPrinted>2022-02-14T07:29:00Z</cp:lastPrinted>
  <dcterms:created xsi:type="dcterms:W3CDTF">2022-02-14T07:30:00Z</dcterms:created>
  <dcterms:modified xsi:type="dcterms:W3CDTF">2022-02-14T07:30:00Z</dcterms:modified>
</cp:coreProperties>
</file>